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0B8" w:rsidRDefault="009B40B8" w:rsidP="001E4CD1">
      <w:r>
        <w:t>Jessica DeSpain</w:t>
      </w:r>
    </w:p>
    <w:p w:rsidR="009B40B8" w:rsidRPr="001E4CD1" w:rsidRDefault="009B40B8" w:rsidP="001E4CD1"/>
    <w:p w:rsidR="009B40B8" w:rsidRPr="001A18C8" w:rsidRDefault="009B40B8" w:rsidP="001E4CD1">
      <w:pPr>
        <w:rPr>
          <w:b/>
        </w:rPr>
      </w:pPr>
      <w:r w:rsidRPr="001A18C8">
        <w:rPr>
          <w:b/>
        </w:rPr>
        <w:t>Literature and Collaborative Space: from Page to Screen and Back Again</w:t>
      </w:r>
    </w:p>
    <w:p w:rsidR="009B40B8" w:rsidRDefault="009B40B8"/>
    <w:p w:rsidR="009B40B8" w:rsidRDefault="009B40B8">
      <w:r>
        <w:t>Our common perception of the literary scholar is of the lone academic writing in his garret surrounded by bulging bookshelves with his head bowed over a manuscript. We presume that an endless stream of his critics’ comments scroll through his mind as he crafts original thought. Book History, a field that studies the multiple agents involved in the production and perception of a text, has proven that even during the age of manuscript, this stereotype was a myth—all textual productions are collaborative. Digital scholarship has been criticized as a utopian vision of scholarly community, but this disallows the collaborative work already underway but undercover. In this talk, I will discuss how digital space brings to light the shared works of scholarship so anathema to traditional narratives and how digital space can continue to encourage and celebrate collaborative versus cooperative models for literary scholars.</w:t>
      </w:r>
    </w:p>
    <w:sectPr w:rsidR="009B40B8" w:rsidSect="001A18C8">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isplayBackgroundShape/>
  <w:embedSystemFonts/>
  <w:defaultTabStop w:val="720"/>
  <w:drawingGridHorizontalSpacing w:val="360"/>
  <w:drawingGridVerticalSpacing w:val="360"/>
  <w:displayHorizontalDrawingGridEvery w:val="0"/>
  <w:displayVerticalDrawingGridEvery w:val="0"/>
  <w:characterSpacingControl w:val="doNotCompress"/>
  <w:savePreviewPicture/>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954CE"/>
    <w:rsid w:val="001A18C8"/>
    <w:rsid w:val="001E4CD1"/>
    <w:rsid w:val="00501A1C"/>
    <w:rsid w:val="009B40B8"/>
    <w:rsid w:val="00BA35A9"/>
    <w:rsid w:val="00C954CE"/>
    <w:rsid w:val="00EB0AA1"/>
    <w:rsid w:val="00EE4FC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151</Words>
  <Characters>863</Characters>
  <Application>Microsoft Office Outlook</Application>
  <DocSecurity>0</DocSecurity>
  <Lines>0</Lines>
  <Paragraphs>0</Paragraphs>
  <ScaleCrop>false</ScaleCrop>
  <Company>SIUE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Literature and Collaborative Space: from Page to Screen and Back Again</dc:title>
  <dc:subject/>
  <dc:creator>Jessica DeSpain</dc:creator>
  <cp:keywords/>
  <dc:description/>
  <cp:lastModifiedBy>its</cp:lastModifiedBy>
  <cp:revision>3</cp:revision>
  <dcterms:created xsi:type="dcterms:W3CDTF">2012-02-01T19:20:00Z</dcterms:created>
  <dcterms:modified xsi:type="dcterms:W3CDTF">2012-02-01T19:20:00Z</dcterms:modified>
</cp:coreProperties>
</file>